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C9" w:rsidRDefault="00D769C9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NOVEMBER GROEP 1-2 A.</w:t>
      </w:r>
    </w:p>
    <w:p w:rsidR="00D769C9" w:rsidRDefault="00D769C9">
      <w:pPr>
        <w:rPr>
          <w:rFonts w:ascii="Comic Sans MS" w:hAnsi="Comic Sans MS"/>
        </w:rPr>
      </w:pPr>
      <w:bookmarkStart w:id="0" w:name="_GoBack"/>
      <w:r w:rsidRPr="00D769C9">
        <w:rPr>
          <w:rFonts w:ascii="Comic Sans MS" w:hAnsi="Comic Sans MS"/>
        </w:rPr>
        <w:t>In deze span</w:t>
      </w:r>
      <w:r w:rsidR="00E168CA">
        <w:rPr>
          <w:rFonts w:ascii="Comic Sans MS" w:hAnsi="Comic Sans MS"/>
        </w:rPr>
        <w:t>n</w:t>
      </w:r>
      <w:r w:rsidRPr="00D769C9">
        <w:rPr>
          <w:rFonts w:ascii="Comic Sans MS" w:hAnsi="Comic Sans MS"/>
        </w:rPr>
        <w:t>e</w:t>
      </w:r>
      <w:r>
        <w:rPr>
          <w:rFonts w:ascii="Comic Sans MS" w:hAnsi="Comic Sans MS"/>
        </w:rPr>
        <w:t xml:space="preserve">nde tijd hebben we hard gewerkt. Met </w:t>
      </w:r>
      <w:bookmarkEnd w:id="0"/>
      <w:r>
        <w:rPr>
          <w:rFonts w:ascii="Comic Sans MS" w:hAnsi="Comic Sans MS"/>
        </w:rPr>
        <w:t>als klap op de vuurpijl het Sinterklaasbezoek op woensdag 2 december.</w:t>
      </w:r>
    </w:p>
    <w:p w:rsidR="00D769C9" w:rsidRDefault="00D769C9">
      <w:pPr>
        <w:rPr>
          <w:rFonts w:ascii="Comic Sans MS" w:hAnsi="Comic Sans MS"/>
        </w:rPr>
        <w:sectPr w:rsidR="00D769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>
            <wp:extent cx="2654935" cy="35401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>
            <wp:extent cx="2654935" cy="354012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354012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  <w:sectPr w:rsidR="00D769C9" w:rsidSect="00D769C9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 wp14:anchorId="31192F0E" wp14:editId="2E2F0374">
            <wp:extent cx="2654935" cy="1991360"/>
            <wp:effectExtent l="0" t="0" r="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</w:t>
      </w:r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>
            <wp:extent cx="2654935" cy="1991360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  <w:sectPr w:rsidR="00D769C9" w:rsidSect="00D769C9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D769C9" w:rsidRDefault="00D769C9">
      <w:pPr>
        <w:rPr>
          <w:rFonts w:ascii="Comic Sans MS" w:hAnsi="Comic Sans MS"/>
        </w:rPr>
      </w:pP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 wp14:anchorId="5CA44B09" wp14:editId="25DF8691">
            <wp:extent cx="2654935" cy="354012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</w:p>
    <w:p w:rsidR="00D769C9" w:rsidRDefault="00D769C9">
      <w:pPr>
        <w:rPr>
          <w:rFonts w:ascii="Comic Sans MS" w:hAnsi="Comic Sans MS"/>
        </w:rPr>
      </w:pP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</w:t>
      </w: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3540125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 wp14:anchorId="0B3A2A8B" wp14:editId="517EBD02">
            <wp:extent cx="2654935" cy="1991360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08" w:rsidRDefault="00D769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>
            <wp:extent cx="2654935" cy="1991360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3540125"/>
            <wp:effectExtent l="0" t="0" r="0" b="317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</w:p>
    <w:p w:rsidR="00194508" w:rsidRDefault="00194508">
      <w:pPr>
        <w:rPr>
          <w:rFonts w:ascii="Comic Sans MS" w:hAnsi="Comic Sans MS"/>
        </w:rPr>
      </w:pPr>
    </w:p>
    <w:p w:rsidR="00194508" w:rsidRDefault="0019450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>
            <wp:extent cx="2654935" cy="1991360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9" w:rsidRDefault="00D769C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3540125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08" w:rsidRDefault="00D769C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</w:t>
      </w: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508">
        <w:rPr>
          <w:rFonts w:ascii="Comic Sans MS" w:hAnsi="Comic Sans MS"/>
        </w:rPr>
        <w:t xml:space="preserve">             </w:t>
      </w:r>
    </w:p>
    <w:p w:rsidR="00194508" w:rsidRDefault="0019450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08" w:rsidRDefault="00194508">
      <w:pPr>
        <w:rPr>
          <w:rFonts w:ascii="Comic Sans MS" w:hAnsi="Comic Sans MS"/>
        </w:rPr>
      </w:pPr>
    </w:p>
    <w:p w:rsidR="00D769C9" w:rsidRDefault="0019450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08" w:rsidRDefault="00194508">
      <w:pPr>
        <w:rPr>
          <w:rFonts w:ascii="Comic Sans MS" w:hAnsi="Comic Sans MS"/>
        </w:rPr>
      </w:pPr>
    </w:p>
    <w:p w:rsidR="00194508" w:rsidRDefault="0019450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>
            <wp:extent cx="2654935" cy="1991360"/>
            <wp:effectExtent l="0" t="0" r="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08" w:rsidRDefault="00194508">
      <w:pPr>
        <w:rPr>
          <w:rFonts w:ascii="Comic Sans MS" w:hAnsi="Comic Sans MS"/>
        </w:rPr>
      </w:pPr>
    </w:p>
    <w:p w:rsidR="00194508" w:rsidRDefault="0019450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08" w:rsidRDefault="00194508">
      <w:pPr>
        <w:rPr>
          <w:rFonts w:ascii="Comic Sans MS" w:hAnsi="Comic Sans MS"/>
        </w:rPr>
      </w:pPr>
    </w:p>
    <w:p w:rsidR="00194508" w:rsidRPr="00D769C9" w:rsidRDefault="0019450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2654935" cy="1991360"/>
            <wp:effectExtent l="0" t="0" r="0" b="889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508" w:rsidRPr="00D769C9" w:rsidSect="00D769C9"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C9"/>
    <w:rsid w:val="00194508"/>
    <w:rsid w:val="002D43D6"/>
    <w:rsid w:val="009307C7"/>
    <w:rsid w:val="00D769C9"/>
    <w:rsid w:val="00E1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6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6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D0B82E44.dotm</Template>
  <TotalTime>0</TotalTime>
  <Pages>4</Pages>
  <Words>37</Words>
  <Characters>206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Sandra Dekker</cp:lastModifiedBy>
  <cp:revision>2</cp:revision>
  <dcterms:created xsi:type="dcterms:W3CDTF">2015-12-02T10:09:00Z</dcterms:created>
  <dcterms:modified xsi:type="dcterms:W3CDTF">2015-12-02T10:09:00Z</dcterms:modified>
</cp:coreProperties>
</file>